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E8CA9" w14:textId="507C0A39" w:rsidR="006B2A35" w:rsidRDefault="006B2A35">
      <w:r>
        <w:t xml:space="preserve">The Sunshine Collective is an exciting concept store </w:t>
      </w:r>
      <w:r w:rsidR="002500F0">
        <w:t>that was opened</w:t>
      </w:r>
      <w:r>
        <w:t xml:space="preserve"> at Walker Drive Shopping Centre in Port Elizabeth in April 2021. The store </w:t>
      </w:r>
      <w:r w:rsidR="002500F0">
        <w:t>houses</w:t>
      </w:r>
      <w:r>
        <w:t xml:space="preserve"> a collective of small and handmade businesses under one creative roof. A proudly local art &amp; lifestyle experience that has something to offer to everyone visiting. Customers and vendors alike are invited to immerse themselves in creative sunshine!</w:t>
      </w:r>
    </w:p>
    <w:p w14:paraId="73B748DD" w14:textId="33419B0D" w:rsidR="006B2A35" w:rsidRDefault="006B2A35">
      <w:r>
        <w:t xml:space="preserve">To become a part of the collective, please fill in the form below and return it to us at the following address: </w:t>
      </w:r>
      <w:hyperlink r:id="rId10" w:history="1">
        <w:r w:rsidR="007E5F48" w:rsidRPr="000A7350">
          <w:rPr>
            <w:rStyle w:val="Hyperlink"/>
          </w:rPr>
          <w:t>marketing@sunshinecollective.co.za</w:t>
        </w:r>
      </w:hyperlink>
    </w:p>
    <w:p w14:paraId="2D2CEB8E" w14:textId="19741B7A" w:rsidR="006B2A35" w:rsidRDefault="006B2A35">
      <w:r>
        <w:t>Your product should fall within the following parameters:</w:t>
      </w:r>
    </w:p>
    <w:p w14:paraId="164ECE78" w14:textId="044A78B1" w:rsidR="006B2A35" w:rsidRDefault="006B2A35" w:rsidP="006B2A35">
      <w:pPr>
        <w:pStyle w:val="ListParagraph"/>
        <w:numPr>
          <w:ilvl w:val="0"/>
          <w:numId w:val="23"/>
        </w:numPr>
      </w:pPr>
      <w:r>
        <w:t>Designed &amp; handmade by yourself</w:t>
      </w:r>
    </w:p>
    <w:p w14:paraId="3804C3B1" w14:textId="117136BC" w:rsidR="006B2A35" w:rsidRDefault="006B2A35" w:rsidP="006B2A35">
      <w:pPr>
        <w:pStyle w:val="ListParagraph"/>
        <w:numPr>
          <w:ilvl w:val="0"/>
          <w:numId w:val="23"/>
        </w:numPr>
      </w:pPr>
      <w:r>
        <w:t>Produced within South Africa</w:t>
      </w:r>
    </w:p>
    <w:p w14:paraId="3F4D863E" w14:textId="3A09CF03" w:rsidR="00180100" w:rsidRDefault="00180100" w:rsidP="006B2A35">
      <w:pPr>
        <w:pStyle w:val="ListParagraph"/>
        <w:numPr>
          <w:ilvl w:val="0"/>
          <w:numId w:val="23"/>
        </w:numPr>
      </w:pPr>
      <w:r>
        <w:t xml:space="preserve">High quality products made from adequate materials and well finished </w:t>
      </w:r>
    </w:p>
    <w:p w14:paraId="2557889F" w14:textId="7DD1CF70" w:rsidR="00180100" w:rsidRDefault="00180100" w:rsidP="00180100">
      <w:r>
        <w:t>All vendors are provided a space to display their products and are expected to furnish/fit the space appropriately to best display their own products as well as fit in with the overall look and feel of the collective (we will provide guidance in this regard).</w:t>
      </w:r>
    </w:p>
    <w:p w14:paraId="750FE63C" w14:textId="7C6DD426" w:rsidR="00180100" w:rsidRDefault="00180100" w:rsidP="00180100">
      <w:r>
        <w:t>The fee structure is as follows:</w:t>
      </w:r>
    </w:p>
    <w:p w14:paraId="1C70AB4B" w14:textId="2553B79E" w:rsidR="00180100" w:rsidRDefault="00180100" w:rsidP="00180100">
      <w:pPr>
        <w:pStyle w:val="ListParagraph"/>
        <w:numPr>
          <w:ilvl w:val="0"/>
          <w:numId w:val="24"/>
        </w:numPr>
      </w:pPr>
      <w:r>
        <w:t>R</w:t>
      </w:r>
      <w:r w:rsidR="00D85F27">
        <w:t>5</w:t>
      </w:r>
      <w:r>
        <w:t>00 rental per month</w:t>
      </w:r>
    </w:p>
    <w:p w14:paraId="68A28DE0" w14:textId="36A98071" w:rsidR="00180100" w:rsidRDefault="00180100" w:rsidP="00180100">
      <w:pPr>
        <w:pStyle w:val="ListParagraph"/>
        <w:numPr>
          <w:ilvl w:val="0"/>
          <w:numId w:val="24"/>
        </w:numPr>
      </w:pPr>
      <w:r>
        <w:t>1</w:t>
      </w:r>
      <w:r w:rsidR="00F65658">
        <w:t>7.5</w:t>
      </w:r>
      <w:r>
        <w:t>% commission on all sales (commission is calculated on full sale price)</w:t>
      </w:r>
    </w:p>
    <w:p w14:paraId="3C63D50F" w14:textId="684AB554" w:rsidR="00180100" w:rsidRDefault="00180100" w:rsidP="00180100"/>
    <w:p w14:paraId="151B4464" w14:textId="521B60E2" w:rsidR="00180100" w:rsidRDefault="00180100" w:rsidP="00180100"/>
    <w:p w14:paraId="7F608C8C" w14:textId="35FCDDE2" w:rsidR="00180100" w:rsidRDefault="00180100" w:rsidP="00180100"/>
    <w:p w14:paraId="40D8E6DE" w14:textId="77777777" w:rsidR="00180100" w:rsidRDefault="00180100" w:rsidP="00180100"/>
    <w:p w14:paraId="31ACB8EA" w14:textId="77777777" w:rsidR="006B2A35" w:rsidRDefault="006B2A35"/>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6863"/>
      </w:tblGrid>
      <w:tr w:rsidR="000172E5" w:rsidRPr="00637200" w14:paraId="16A3624F" w14:textId="77777777" w:rsidTr="00564744">
        <w:tc>
          <w:tcPr>
            <w:tcW w:w="5000" w:type="pct"/>
            <w:gridSpan w:val="2"/>
            <w:shd w:val="clear" w:color="auto" w:fill="000000" w:themeFill="text1"/>
            <w:vAlign w:val="bottom"/>
          </w:tcPr>
          <w:p w14:paraId="7001F866" w14:textId="5EC19345" w:rsidR="000172E5" w:rsidRPr="00637200" w:rsidRDefault="00564744" w:rsidP="00637200">
            <w:pPr>
              <w:pStyle w:val="Heading1"/>
            </w:pPr>
            <w:r w:rsidRPr="00564744">
              <w:rPr>
                <w:color w:val="FFC000"/>
              </w:rPr>
              <w:t>Personal Information</w:t>
            </w:r>
          </w:p>
        </w:tc>
      </w:tr>
      <w:tr w:rsidR="000172E5" w:rsidRPr="00846B76" w14:paraId="49327E9E" w14:textId="77777777" w:rsidTr="006145D8">
        <w:tc>
          <w:tcPr>
            <w:tcW w:w="1334" w:type="pct"/>
            <w:vAlign w:val="bottom"/>
          </w:tcPr>
          <w:p w14:paraId="14FF30EA" w14:textId="2D562264" w:rsidR="000172E5" w:rsidRPr="00637200" w:rsidRDefault="005050A0" w:rsidP="00637200">
            <w:pPr>
              <w:pStyle w:val="NormalIndent"/>
            </w:pPr>
            <w:r>
              <w:t>Name</w:t>
            </w:r>
          </w:p>
        </w:tc>
        <w:tc>
          <w:tcPr>
            <w:tcW w:w="3666" w:type="pct"/>
            <w:tcBorders>
              <w:bottom w:val="single" w:sz="4" w:space="0" w:color="auto"/>
            </w:tcBorders>
            <w:vAlign w:val="bottom"/>
          </w:tcPr>
          <w:p w14:paraId="1D044E09" w14:textId="77777777" w:rsidR="000172E5" w:rsidRPr="00846B76" w:rsidRDefault="000172E5" w:rsidP="00311D4F"/>
        </w:tc>
      </w:tr>
      <w:tr w:rsidR="000F03BE" w:rsidRPr="00846B76" w14:paraId="5673D335" w14:textId="77777777" w:rsidTr="000F03BE">
        <w:tc>
          <w:tcPr>
            <w:tcW w:w="1334" w:type="pct"/>
            <w:vAlign w:val="bottom"/>
          </w:tcPr>
          <w:p w14:paraId="694ABAE5" w14:textId="30209F41" w:rsidR="000F03BE" w:rsidRPr="00637200" w:rsidRDefault="000F03BE" w:rsidP="000F03BE">
            <w:pPr>
              <w:pStyle w:val="NormalIndent"/>
            </w:pPr>
            <w:r>
              <w:t>Cell No.</w:t>
            </w:r>
          </w:p>
        </w:tc>
        <w:tc>
          <w:tcPr>
            <w:tcW w:w="3666" w:type="pct"/>
            <w:tcBorders>
              <w:top w:val="single" w:sz="4" w:space="0" w:color="auto"/>
              <w:bottom w:val="single" w:sz="4" w:space="0" w:color="auto"/>
            </w:tcBorders>
            <w:vAlign w:val="bottom"/>
          </w:tcPr>
          <w:p w14:paraId="70D27F8A" w14:textId="54379B36" w:rsidR="000F03BE" w:rsidRPr="00846B76" w:rsidRDefault="000F03BE" w:rsidP="000F03BE"/>
        </w:tc>
      </w:tr>
      <w:tr w:rsidR="000172E5" w:rsidRPr="00846B76" w14:paraId="66515759" w14:textId="77777777" w:rsidTr="006145D8">
        <w:sdt>
          <w:sdtPr>
            <w:id w:val="1334104394"/>
            <w:placeholder>
              <w:docPart w:val="6B20841526C2470BB4CB5E222DE8E094"/>
            </w:placeholder>
            <w:temporary/>
            <w:showingPlcHdr/>
            <w15:appearance w15:val="hidden"/>
          </w:sdtPr>
          <w:sdtContent>
            <w:tc>
              <w:tcPr>
                <w:tcW w:w="1334" w:type="pct"/>
                <w:vAlign w:val="bottom"/>
              </w:tcPr>
              <w:p w14:paraId="347A7EAF" w14:textId="77777777" w:rsidR="000172E5" w:rsidRPr="00637200" w:rsidRDefault="007147D7" w:rsidP="00637200">
                <w:pPr>
                  <w:pStyle w:val="NormalIndent"/>
                </w:pPr>
                <w:r w:rsidRPr="00637200">
                  <w:t>Email</w:t>
                </w:r>
              </w:p>
            </w:tc>
          </w:sdtContent>
        </w:sdt>
        <w:tc>
          <w:tcPr>
            <w:tcW w:w="3666" w:type="pct"/>
            <w:tcBorders>
              <w:bottom w:val="single" w:sz="4" w:space="0" w:color="auto"/>
            </w:tcBorders>
            <w:vAlign w:val="bottom"/>
          </w:tcPr>
          <w:p w14:paraId="5A5ABEAA" w14:textId="77777777" w:rsidR="000172E5" w:rsidRPr="00846B76" w:rsidRDefault="000172E5" w:rsidP="00311D4F"/>
        </w:tc>
      </w:tr>
      <w:tr w:rsidR="000172E5" w:rsidRPr="00846B76" w14:paraId="24C07249" w14:textId="77777777" w:rsidTr="006145D8">
        <w:trPr>
          <w:trHeight w:val="54"/>
        </w:trPr>
        <w:tc>
          <w:tcPr>
            <w:tcW w:w="5000" w:type="pct"/>
            <w:gridSpan w:val="2"/>
            <w:shd w:val="clear" w:color="auto" w:fill="auto"/>
            <w:vAlign w:val="bottom"/>
          </w:tcPr>
          <w:p w14:paraId="5990D822" w14:textId="77777777" w:rsidR="000172E5" w:rsidRPr="00846B76" w:rsidRDefault="000172E5" w:rsidP="006145D8">
            <w:pPr>
              <w:rPr>
                <w:rFonts w:asciiTheme="majorHAnsi" w:hAnsiTheme="majorHAnsi"/>
                <w:b/>
                <w:sz w:val="8"/>
              </w:rPr>
            </w:pPr>
          </w:p>
        </w:tc>
      </w:tr>
      <w:tr w:rsidR="000172E5" w:rsidRPr="00846B76" w14:paraId="7491C689" w14:textId="77777777" w:rsidTr="00564744">
        <w:tc>
          <w:tcPr>
            <w:tcW w:w="5000" w:type="pct"/>
            <w:gridSpan w:val="2"/>
            <w:shd w:val="clear" w:color="auto" w:fill="000000" w:themeFill="text1"/>
            <w:vAlign w:val="bottom"/>
          </w:tcPr>
          <w:p w14:paraId="05ED1D82" w14:textId="3952FBDE" w:rsidR="000172E5" w:rsidRPr="00846B76" w:rsidRDefault="00564744" w:rsidP="00637200">
            <w:pPr>
              <w:pStyle w:val="Heading1"/>
            </w:pPr>
            <w:r w:rsidRPr="00564744">
              <w:rPr>
                <w:color w:val="FFC000"/>
              </w:rPr>
              <w:t>Business Information</w:t>
            </w:r>
          </w:p>
        </w:tc>
      </w:tr>
      <w:tr w:rsidR="000172E5" w:rsidRPr="00846B76" w14:paraId="5AEC7A43" w14:textId="77777777" w:rsidTr="006145D8">
        <w:tc>
          <w:tcPr>
            <w:tcW w:w="1334" w:type="pct"/>
            <w:vAlign w:val="bottom"/>
          </w:tcPr>
          <w:p w14:paraId="177A6C75" w14:textId="727C2957" w:rsidR="000172E5" w:rsidRPr="00846B76" w:rsidRDefault="005050A0" w:rsidP="00311D4F">
            <w:pPr>
              <w:pStyle w:val="NormalIndent"/>
            </w:pPr>
            <w:r>
              <w:t>Name</w:t>
            </w:r>
          </w:p>
        </w:tc>
        <w:tc>
          <w:tcPr>
            <w:tcW w:w="3666" w:type="pct"/>
            <w:tcBorders>
              <w:bottom w:val="single" w:sz="4" w:space="0" w:color="auto"/>
            </w:tcBorders>
            <w:vAlign w:val="bottom"/>
          </w:tcPr>
          <w:p w14:paraId="4E9F938D" w14:textId="77777777" w:rsidR="000172E5" w:rsidRPr="00846B76" w:rsidRDefault="000172E5" w:rsidP="00311D4F"/>
        </w:tc>
      </w:tr>
      <w:tr w:rsidR="000172E5" w:rsidRPr="00846B76" w14:paraId="05E0D769" w14:textId="77777777" w:rsidTr="006145D8">
        <w:tc>
          <w:tcPr>
            <w:tcW w:w="1334" w:type="pct"/>
            <w:vAlign w:val="bottom"/>
          </w:tcPr>
          <w:p w14:paraId="3D1B47B6" w14:textId="15188BF4" w:rsidR="000172E5" w:rsidRPr="00846B76" w:rsidRDefault="005050A0" w:rsidP="00311D4F">
            <w:pPr>
              <w:pStyle w:val="NormalIndent"/>
            </w:pPr>
            <w:r>
              <w:t>Product Description</w:t>
            </w:r>
          </w:p>
        </w:tc>
        <w:tc>
          <w:tcPr>
            <w:tcW w:w="3666" w:type="pct"/>
            <w:tcBorders>
              <w:top w:val="single" w:sz="4" w:space="0" w:color="auto"/>
              <w:bottom w:val="single" w:sz="4" w:space="0" w:color="auto"/>
            </w:tcBorders>
            <w:vAlign w:val="bottom"/>
          </w:tcPr>
          <w:p w14:paraId="32548C28" w14:textId="77777777" w:rsidR="000172E5" w:rsidRDefault="000172E5" w:rsidP="00311D4F"/>
          <w:p w14:paraId="1C3DE62D" w14:textId="77777777" w:rsidR="005050A0" w:rsidRDefault="005050A0" w:rsidP="00311D4F"/>
          <w:p w14:paraId="5A9AF61F" w14:textId="7091963F" w:rsidR="005050A0" w:rsidRPr="00846B76" w:rsidRDefault="005050A0" w:rsidP="00311D4F"/>
        </w:tc>
      </w:tr>
      <w:tr w:rsidR="005050A0" w:rsidRPr="00846B76" w14:paraId="35A64AEB" w14:textId="77777777" w:rsidTr="006145D8">
        <w:tc>
          <w:tcPr>
            <w:tcW w:w="1334" w:type="pct"/>
            <w:vAlign w:val="bottom"/>
          </w:tcPr>
          <w:p w14:paraId="2FE4DCBA" w14:textId="2655ABD1" w:rsidR="005050A0" w:rsidRDefault="005050A0" w:rsidP="00311D4F">
            <w:pPr>
              <w:pStyle w:val="NormalIndent"/>
            </w:pPr>
            <w:r>
              <w:t>When &amp; why did you start your business?</w:t>
            </w:r>
          </w:p>
        </w:tc>
        <w:tc>
          <w:tcPr>
            <w:tcW w:w="3666" w:type="pct"/>
            <w:tcBorders>
              <w:top w:val="single" w:sz="4" w:space="0" w:color="auto"/>
              <w:bottom w:val="single" w:sz="4" w:space="0" w:color="auto"/>
            </w:tcBorders>
            <w:vAlign w:val="bottom"/>
          </w:tcPr>
          <w:p w14:paraId="79F48BDB" w14:textId="77777777" w:rsidR="005050A0" w:rsidRDefault="005050A0" w:rsidP="00311D4F"/>
        </w:tc>
      </w:tr>
      <w:tr w:rsidR="005050A0" w:rsidRPr="00846B76" w14:paraId="5437E12F" w14:textId="77777777" w:rsidTr="005050A0">
        <w:tc>
          <w:tcPr>
            <w:tcW w:w="1334" w:type="pct"/>
            <w:vAlign w:val="bottom"/>
          </w:tcPr>
          <w:p w14:paraId="1DB489F3" w14:textId="1230CF73" w:rsidR="005050A0" w:rsidRPr="00846B76" w:rsidRDefault="005050A0" w:rsidP="00311D4F">
            <w:pPr>
              <w:pStyle w:val="NormalIndent"/>
            </w:pPr>
            <w:r>
              <w:t>Website</w:t>
            </w:r>
          </w:p>
        </w:tc>
        <w:tc>
          <w:tcPr>
            <w:tcW w:w="3666" w:type="pct"/>
            <w:tcBorders>
              <w:top w:val="single" w:sz="4" w:space="0" w:color="auto"/>
              <w:bottom w:val="single" w:sz="4" w:space="0" w:color="auto"/>
            </w:tcBorders>
            <w:vAlign w:val="bottom"/>
          </w:tcPr>
          <w:p w14:paraId="0E5E56E2" w14:textId="77777777" w:rsidR="005050A0" w:rsidRPr="00846B76" w:rsidRDefault="005050A0" w:rsidP="00311D4F"/>
        </w:tc>
      </w:tr>
      <w:tr w:rsidR="000172E5" w:rsidRPr="00846B76" w14:paraId="23798925" w14:textId="77777777" w:rsidTr="006145D8">
        <w:tc>
          <w:tcPr>
            <w:tcW w:w="1334" w:type="pct"/>
            <w:vAlign w:val="bottom"/>
          </w:tcPr>
          <w:p w14:paraId="7EC6B40B" w14:textId="04D33C72" w:rsidR="000172E5" w:rsidRPr="00846B76" w:rsidRDefault="005050A0" w:rsidP="00311D4F">
            <w:pPr>
              <w:pStyle w:val="NormalIndent"/>
            </w:pPr>
            <w:r>
              <w:t>Facebook</w:t>
            </w:r>
          </w:p>
        </w:tc>
        <w:tc>
          <w:tcPr>
            <w:tcW w:w="3666" w:type="pct"/>
            <w:tcBorders>
              <w:bottom w:val="single" w:sz="4" w:space="0" w:color="auto"/>
            </w:tcBorders>
            <w:vAlign w:val="bottom"/>
          </w:tcPr>
          <w:p w14:paraId="27F60062" w14:textId="77777777" w:rsidR="000172E5" w:rsidRPr="00846B76" w:rsidRDefault="000172E5" w:rsidP="00311D4F"/>
        </w:tc>
      </w:tr>
      <w:tr w:rsidR="005050A0" w:rsidRPr="00846B76" w14:paraId="4E1CD4EC" w14:textId="77777777" w:rsidTr="006145D8">
        <w:tc>
          <w:tcPr>
            <w:tcW w:w="1334" w:type="pct"/>
            <w:vAlign w:val="bottom"/>
          </w:tcPr>
          <w:p w14:paraId="6593F429" w14:textId="1536DF51" w:rsidR="005050A0" w:rsidRDefault="005050A0" w:rsidP="00311D4F">
            <w:pPr>
              <w:pStyle w:val="NormalIndent"/>
            </w:pPr>
            <w:r>
              <w:t>Instagram</w:t>
            </w:r>
          </w:p>
        </w:tc>
        <w:tc>
          <w:tcPr>
            <w:tcW w:w="3666" w:type="pct"/>
            <w:tcBorders>
              <w:bottom w:val="single" w:sz="4" w:space="0" w:color="auto"/>
            </w:tcBorders>
            <w:vAlign w:val="bottom"/>
          </w:tcPr>
          <w:p w14:paraId="780AB709" w14:textId="77777777" w:rsidR="005050A0" w:rsidRPr="00846B76" w:rsidRDefault="005050A0" w:rsidP="00311D4F"/>
        </w:tc>
      </w:tr>
      <w:tr w:rsidR="000172E5" w:rsidRPr="00846B76" w14:paraId="01DEF200" w14:textId="77777777" w:rsidTr="006145D8">
        <w:tc>
          <w:tcPr>
            <w:tcW w:w="1334" w:type="pct"/>
            <w:vAlign w:val="bottom"/>
          </w:tcPr>
          <w:p w14:paraId="088F063E" w14:textId="77777777" w:rsidR="000172E5" w:rsidRPr="00846B76" w:rsidRDefault="000172E5" w:rsidP="006145D8">
            <w:pPr>
              <w:rPr>
                <w:rFonts w:asciiTheme="majorHAnsi" w:hAnsiTheme="majorHAnsi"/>
                <w:b/>
                <w:sz w:val="8"/>
              </w:rPr>
            </w:pPr>
          </w:p>
        </w:tc>
        <w:tc>
          <w:tcPr>
            <w:tcW w:w="3666" w:type="pct"/>
            <w:vAlign w:val="bottom"/>
          </w:tcPr>
          <w:p w14:paraId="71EF3C08" w14:textId="77777777" w:rsidR="000172E5" w:rsidRPr="00846B76" w:rsidRDefault="000172E5" w:rsidP="006145D8">
            <w:pPr>
              <w:rPr>
                <w:rFonts w:asciiTheme="majorHAnsi" w:hAnsiTheme="majorHAnsi"/>
                <w:b/>
                <w:sz w:val="8"/>
              </w:rPr>
            </w:pPr>
          </w:p>
        </w:tc>
      </w:tr>
    </w:tbl>
    <w:p w14:paraId="6D061747" w14:textId="3FAD2A52" w:rsidR="000172E5" w:rsidRDefault="000172E5" w:rsidP="00637200"/>
    <w:p w14:paraId="713D6ADF" w14:textId="5C39DA1B" w:rsidR="005050A0" w:rsidRDefault="005050A0" w:rsidP="00637200"/>
    <w:p w14:paraId="327129A2" w14:textId="0A399283" w:rsidR="005050A0" w:rsidRDefault="005050A0" w:rsidP="00637200"/>
    <w:p w14:paraId="5DB64FC7" w14:textId="56DD8DC1" w:rsidR="005050A0" w:rsidRDefault="005050A0" w:rsidP="00637200">
      <w:r>
        <w:t>Along with your application, please supply us with the following:</w:t>
      </w:r>
    </w:p>
    <w:p w14:paraId="0C9416EF" w14:textId="767445CD" w:rsidR="005050A0" w:rsidRDefault="005050A0" w:rsidP="005050A0">
      <w:pPr>
        <w:pStyle w:val="ListParagraph"/>
        <w:numPr>
          <w:ilvl w:val="0"/>
          <w:numId w:val="25"/>
        </w:numPr>
      </w:pPr>
      <w:r>
        <w:t>Photographs of the products you intend to stock at the collective</w:t>
      </w:r>
    </w:p>
    <w:p w14:paraId="65A6B584" w14:textId="7BBCB2AE" w:rsidR="005050A0" w:rsidRDefault="005050A0" w:rsidP="005050A0">
      <w:pPr>
        <w:pStyle w:val="ListParagraph"/>
        <w:numPr>
          <w:ilvl w:val="0"/>
          <w:numId w:val="25"/>
        </w:numPr>
      </w:pPr>
      <w:r>
        <w:t>Your business logo</w:t>
      </w:r>
    </w:p>
    <w:p w14:paraId="111FAB22" w14:textId="2322C186" w:rsidR="005050A0" w:rsidRDefault="005050A0" w:rsidP="005050A0">
      <w:pPr>
        <w:pStyle w:val="ListParagraph"/>
        <w:numPr>
          <w:ilvl w:val="0"/>
          <w:numId w:val="25"/>
        </w:numPr>
      </w:pPr>
      <w:r>
        <w:t>Photographs and description of how you intend to display your products within the collective</w:t>
      </w:r>
    </w:p>
    <w:p w14:paraId="38A50F09" w14:textId="3D280156" w:rsidR="005050A0" w:rsidRDefault="00F772DF" w:rsidP="005050A0">
      <w:r>
        <w:t>Your application will undergo a selection process and the team will be in touch if there are further questions or to set up a meeting to see the product. Several factors go into the selection process including quality assessment, repetition of products lines and whether the product fits the collective’s criteria.</w:t>
      </w:r>
    </w:p>
    <w:p w14:paraId="6B78A2F3" w14:textId="32D49CDA" w:rsidR="005050A0" w:rsidRDefault="005050A0" w:rsidP="005050A0">
      <w:r>
        <w:t>Upon successful application, we will also require the following:</w:t>
      </w:r>
    </w:p>
    <w:p w14:paraId="21923502" w14:textId="5C524764" w:rsidR="005050A0" w:rsidRDefault="005050A0" w:rsidP="005050A0">
      <w:pPr>
        <w:pStyle w:val="ListParagraph"/>
        <w:numPr>
          <w:ilvl w:val="0"/>
          <w:numId w:val="26"/>
        </w:numPr>
      </w:pPr>
      <w:r>
        <w:t>Vendor bio including photograph and brief descriptive bio of yourself</w:t>
      </w:r>
    </w:p>
    <w:p w14:paraId="5B89B073" w14:textId="3FA683C4" w:rsidR="005050A0" w:rsidRDefault="005050A0" w:rsidP="005050A0">
      <w:pPr>
        <w:pStyle w:val="ListParagraph"/>
        <w:numPr>
          <w:ilvl w:val="0"/>
          <w:numId w:val="26"/>
        </w:numPr>
      </w:pPr>
      <w:r>
        <w:t>Banking details</w:t>
      </w:r>
    </w:p>
    <w:p w14:paraId="7219DF53" w14:textId="75551D18" w:rsidR="005050A0" w:rsidRPr="0006568A" w:rsidRDefault="005050A0" w:rsidP="005050A0">
      <w:pPr>
        <w:pStyle w:val="ListParagraph"/>
        <w:numPr>
          <w:ilvl w:val="0"/>
          <w:numId w:val="26"/>
        </w:numPr>
      </w:pPr>
      <w:r>
        <w:t>List of products with prices</w:t>
      </w:r>
    </w:p>
    <w:sectPr w:rsidR="005050A0" w:rsidRPr="0006568A" w:rsidSect="006145D8">
      <w:headerReference w:type="default" r:id="rId11"/>
      <w:footerReference w:type="default" r:id="rId12"/>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12008" w14:textId="77777777" w:rsidR="00BF68FA" w:rsidRDefault="00BF68FA" w:rsidP="000172E5">
      <w:pPr>
        <w:spacing w:after="0" w:line="240" w:lineRule="auto"/>
      </w:pPr>
      <w:r>
        <w:separator/>
      </w:r>
    </w:p>
  </w:endnote>
  <w:endnote w:type="continuationSeparator" w:id="0">
    <w:p w14:paraId="7C2677DD" w14:textId="77777777" w:rsidR="00BF68FA" w:rsidRDefault="00BF68FA"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595EE1A-3278-4A00-B09A-DA14F2A40BD3}"/>
    <w:embedBold r:id="rId2" w:fontKey="{74760C93-7A0C-46B2-83F6-35D65B3B2AC3}"/>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B1EEF61D-B3F4-41A5-9CA5-53B8392CFB32}"/>
    <w:embedBold r:id="rId4" w:fontKey="{E14DAD20-897E-4E33-B24E-640ADE472DC7}"/>
    <w:embedItalic r:id="rId5" w:fontKey="{65C60BBE-935C-4962-A18C-2E4816AD86A5}"/>
  </w:font>
  <w:font w:name="Consolas">
    <w:panose1 w:val="020B0609020204030204"/>
    <w:charset w:val="00"/>
    <w:family w:val="modern"/>
    <w:pitch w:val="fixed"/>
    <w:sig w:usb0="E00006FF" w:usb1="0000FCFF" w:usb2="00000001" w:usb3="00000000" w:csb0="0000019F" w:csb1="00000000"/>
    <w:embedRegular r:id="rId6" w:fontKey="{ECF97DF3-B248-474A-B28C-6EFFB1662FB8}"/>
  </w:font>
  <w:font w:name="Segoe UI">
    <w:panose1 w:val="020B0502040204020203"/>
    <w:charset w:val="00"/>
    <w:family w:val="swiss"/>
    <w:pitch w:val="variable"/>
    <w:sig w:usb0="E4002EFF" w:usb1="C000E47F" w:usb2="00000009" w:usb3="00000000" w:csb0="000001FF" w:csb1="00000000"/>
    <w:embedRegular r:id="rId7" w:fontKey="{439D08B5-18B9-4F36-A659-1F57A783A3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311D4F" w:rsidRPr="00311D4F" w14:paraId="6717F3A0" w14:textId="77777777" w:rsidTr="00637200">
      <w:tc>
        <w:tcPr>
          <w:tcW w:w="4675" w:type="dxa"/>
          <w:vAlign w:val="center"/>
        </w:tcPr>
        <w:p w14:paraId="2957CCE3" w14:textId="02EA89D8" w:rsidR="00311D4F" w:rsidRPr="00311D4F" w:rsidRDefault="00311D4F" w:rsidP="00637200">
          <w:pPr>
            <w:pStyle w:val="Footer"/>
          </w:pPr>
        </w:p>
      </w:tc>
      <w:tc>
        <w:tcPr>
          <w:tcW w:w="4675" w:type="dxa"/>
          <w:vAlign w:val="center"/>
        </w:tcPr>
        <w:p w14:paraId="285BDC1C" w14:textId="7AB6C316" w:rsidR="00311D4F" w:rsidRPr="00311D4F" w:rsidRDefault="00311D4F" w:rsidP="00637200">
          <w:pPr>
            <w:pStyle w:val="Footer"/>
            <w:jc w:val="right"/>
          </w:pPr>
        </w:p>
      </w:tc>
    </w:tr>
  </w:tbl>
  <w:p w14:paraId="1CEA3454" w14:textId="77777777" w:rsidR="006145D8" w:rsidRDefault="006145D8" w:rsidP="0063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1223F" w14:textId="77777777" w:rsidR="00BF68FA" w:rsidRDefault="00BF68FA" w:rsidP="000172E5">
      <w:pPr>
        <w:spacing w:after="0" w:line="240" w:lineRule="auto"/>
      </w:pPr>
      <w:r>
        <w:separator/>
      </w:r>
    </w:p>
  </w:footnote>
  <w:footnote w:type="continuationSeparator" w:id="0">
    <w:p w14:paraId="60A92C9E" w14:textId="77777777" w:rsidR="00BF68FA" w:rsidRDefault="00BF68FA"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556"/>
      <w:gridCol w:w="6804"/>
    </w:tblGrid>
    <w:tr w:rsidR="00B337A2" w:rsidRPr="00637200" w14:paraId="0CDD9D52" w14:textId="77777777" w:rsidTr="00384B05">
      <w:trPr>
        <w:trHeight w:val="990"/>
      </w:trPr>
      <w:tc>
        <w:tcPr>
          <w:tcW w:w="1350" w:type="dxa"/>
          <w:vAlign w:val="center"/>
        </w:tcPr>
        <w:p w14:paraId="2A1599CC" w14:textId="484927CA" w:rsidR="00B337A2" w:rsidRPr="00637200" w:rsidRDefault="00564744" w:rsidP="00637200">
          <w:pPr>
            <w:pStyle w:val="Header"/>
          </w:pPr>
          <w:r>
            <w:rPr>
              <w:noProof/>
            </w:rPr>
            <w:drawing>
              <wp:inline distT="0" distB="0" distL="0" distR="0" wp14:anchorId="398854A3" wp14:editId="376F66B9">
                <wp:extent cx="1485900" cy="14255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96708" cy="1435944"/>
                        </a:xfrm>
                        <a:prstGeom prst="rect">
                          <a:avLst/>
                        </a:prstGeom>
                      </pic:spPr>
                    </pic:pic>
                  </a:graphicData>
                </a:graphic>
              </wp:inline>
            </w:drawing>
          </w:r>
        </w:p>
      </w:tc>
      <w:tc>
        <w:tcPr>
          <w:tcW w:w="8000" w:type="dxa"/>
          <w:vAlign w:val="center"/>
        </w:tcPr>
        <w:p w14:paraId="19B9ED9F" w14:textId="6EE8AF93" w:rsidR="00B337A2" w:rsidRPr="00637200" w:rsidRDefault="00564744" w:rsidP="00637200">
          <w:pPr>
            <w:pStyle w:val="Header"/>
          </w:pPr>
          <w:r w:rsidRPr="00564744">
            <w:rPr>
              <w:color w:val="auto"/>
            </w:rPr>
            <w:t>Vendor Application Form</w:t>
          </w:r>
        </w:p>
      </w:tc>
    </w:tr>
  </w:tbl>
  <w:p w14:paraId="2CE8FAE1"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E885F78"/>
    <w:multiLevelType w:val="hybridMultilevel"/>
    <w:tmpl w:val="51827374"/>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75569B6"/>
    <w:multiLevelType w:val="hybridMultilevel"/>
    <w:tmpl w:val="880A8FF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6EFA3D9A"/>
    <w:multiLevelType w:val="hybridMultilevel"/>
    <w:tmpl w:val="C1EABC0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72476F44"/>
    <w:multiLevelType w:val="hybridMultilevel"/>
    <w:tmpl w:val="E46C920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19408991">
    <w:abstractNumId w:val="13"/>
  </w:num>
  <w:num w:numId="2" w16cid:durableId="1206976">
    <w:abstractNumId w:val="9"/>
  </w:num>
  <w:num w:numId="3" w16cid:durableId="703402952">
    <w:abstractNumId w:val="17"/>
  </w:num>
  <w:num w:numId="4" w16cid:durableId="1414935115">
    <w:abstractNumId w:val="14"/>
  </w:num>
  <w:num w:numId="5" w16cid:durableId="440956726">
    <w:abstractNumId w:val="15"/>
  </w:num>
  <w:num w:numId="6" w16cid:durableId="184367784">
    <w:abstractNumId w:val="21"/>
  </w:num>
  <w:num w:numId="7" w16cid:durableId="516693824">
    <w:abstractNumId w:val="8"/>
  </w:num>
  <w:num w:numId="8" w16cid:durableId="2060666591">
    <w:abstractNumId w:val="12"/>
  </w:num>
  <w:num w:numId="9" w16cid:durableId="1526479813">
    <w:abstractNumId w:val="19"/>
  </w:num>
  <w:num w:numId="10" w16cid:durableId="1926766063">
    <w:abstractNumId w:val="1"/>
  </w:num>
  <w:num w:numId="11" w16cid:durableId="190652884">
    <w:abstractNumId w:val="6"/>
  </w:num>
  <w:num w:numId="12" w16cid:durableId="1928922267">
    <w:abstractNumId w:val="0"/>
  </w:num>
  <w:num w:numId="13" w16cid:durableId="1055356371">
    <w:abstractNumId w:val="2"/>
  </w:num>
  <w:num w:numId="14" w16cid:durableId="1981184985">
    <w:abstractNumId w:val="11"/>
  </w:num>
  <w:num w:numId="15" w16cid:durableId="11034000">
    <w:abstractNumId w:val="10"/>
  </w:num>
  <w:num w:numId="16" w16cid:durableId="1917977287">
    <w:abstractNumId w:val="18"/>
  </w:num>
  <w:num w:numId="17" w16cid:durableId="164243666">
    <w:abstractNumId w:val="3"/>
  </w:num>
  <w:num w:numId="18" w16cid:durableId="2111311642">
    <w:abstractNumId w:val="25"/>
  </w:num>
  <w:num w:numId="19" w16cid:durableId="704212754">
    <w:abstractNumId w:val="20"/>
  </w:num>
  <w:num w:numId="20" w16cid:durableId="129396705">
    <w:abstractNumId w:val="16"/>
  </w:num>
  <w:num w:numId="21" w16cid:durableId="943077707">
    <w:abstractNumId w:val="24"/>
  </w:num>
  <w:num w:numId="22" w16cid:durableId="333148768">
    <w:abstractNumId w:val="4"/>
  </w:num>
  <w:num w:numId="23" w16cid:durableId="1846357942">
    <w:abstractNumId w:val="5"/>
  </w:num>
  <w:num w:numId="24" w16cid:durableId="1876186587">
    <w:abstractNumId w:val="22"/>
  </w:num>
  <w:num w:numId="25" w16cid:durableId="1472097167">
    <w:abstractNumId w:val="23"/>
  </w:num>
  <w:num w:numId="26" w16cid:durableId="30083756">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744"/>
    <w:rsid w:val="000172E5"/>
    <w:rsid w:val="00052382"/>
    <w:rsid w:val="0006568A"/>
    <w:rsid w:val="00076F0F"/>
    <w:rsid w:val="00084253"/>
    <w:rsid w:val="000D1F49"/>
    <w:rsid w:val="000F03BE"/>
    <w:rsid w:val="001727CA"/>
    <w:rsid w:val="001800AB"/>
    <w:rsid w:val="00180100"/>
    <w:rsid w:val="002127FB"/>
    <w:rsid w:val="002500F0"/>
    <w:rsid w:val="002C56E6"/>
    <w:rsid w:val="00311D4F"/>
    <w:rsid w:val="0034390E"/>
    <w:rsid w:val="00344849"/>
    <w:rsid w:val="00361E11"/>
    <w:rsid w:val="003769BA"/>
    <w:rsid w:val="003F0847"/>
    <w:rsid w:val="0040090B"/>
    <w:rsid w:val="00460538"/>
    <w:rsid w:val="0046302A"/>
    <w:rsid w:val="00487D2D"/>
    <w:rsid w:val="004D5D62"/>
    <w:rsid w:val="005050A0"/>
    <w:rsid w:val="005112D0"/>
    <w:rsid w:val="00564744"/>
    <w:rsid w:val="00577E06"/>
    <w:rsid w:val="00583334"/>
    <w:rsid w:val="005A3BF7"/>
    <w:rsid w:val="005F2035"/>
    <w:rsid w:val="005F7990"/>
    <w:rsid w:val="006145D8"/>
    <w:rsid w:val="00637200"/>
    <w:rsid w:val="0063739C"/>
    <w:rsid w:val="0066647B"/>
    <w:rsid w:val="006B2A35"/>
    <w:rsid w:val="007147D7"/>
    <w:rsid w:val="00770F25"/>
    <w:rsid w:val="007A35A8"/>
    <w:rsid w:val="007B0A85"/>
    <w:rsid w:val="007C6A52"/>
    <w:rsid w:val="007E5F48"/>
    <w:rsid w:val="0082043E"/>
    <w:rsid w:val="00846B76"/>
    <w:rsid w:val="008864F4"/>
    <w:rsid w:val="008E203A"/>
    <w:rsid w:val="0091229C"/>
    <w:rsid w:val="00940E73"/>
    <w:rsid w:val="0098597D"/>
    <w:rsid w:val="009F619A"/>
    <w:rsid w:val="009F6DDE"/>
    <w:rsid w:val="00A370A8"/>
    <w:rsid w:val="00B337A2"/>
    <w:rsid w:val="00B569DE"/>
    <w:rsid w:val="00BD4753"/>
    <w:rsid w:val="00BD5CB1"/>
    <w:rsid w:val="00BE62EE"/>
    <w:rsid w:val="00BF68FA"/>
    <w:rsid w:val="00C003BA"/>
    <w:rsid w:val="00C4602F"/>
    <w:rsid w:val="00C46878"/>
    <w:rsid w:val="00C6231D"/>
    <w:rsid w:val="00CB4A51"/>
    <w:rsid w:val="00CD4532"/>
    <w:rsid w:val="00CD47B0"/>
    <w:rsid w:val="00CE6104"/>
    <w:rsid w:val="00CE7918"/>
    <w:rsid w:val="00D16163"/>
    <w:rsid w:val="00D85F27"/>
    <w:rsid w:val="00DB3FAD"/>
    <w:rsid w:val="00DC71EC"/>
    <w:rsid w:val="00E61C09"/>
    <w:rsid w:val="00EB3B58"/>
    <w:rsid w:val="00EC7359"/>
    <w:rsid w:val="00EE3054"/>
    <w:rsid w:val="00F00606"/>
    <w:rsid w:val="00F01256"/>
    <w:rsid w:val="00F65658"/>
    <w:rsid w:val="00F772DF"/>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5DFF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character" w:styleId="UnresolvedMention">
    <w:name w:val="Unresolved Mention"/>
    <w:basedOn w:val="DefaultParagraphFont"/>
    <w:uiPriority w:val="99"/>
    <w:semiHidden/>
    <w:rsid w:val="006B2A35"/>
    <w:rPr>
      <w:color w:val="605E5C"/>
      <w:shd w:val="clear" w:color="auto" w:fill="E1DFDD"/>
    </w:rPr>
  </w:style>
  <w:style w:type="paragraph" w:styleId="ListParagraph">
    <w:name w:val="List Paragraph"/>
    <w:basedOn w:val="Normal"/>
    <w:uiPriority w:val="34"/>
    <w:semiHidden/>
    <w:qFormat/>
    <w:rsid w:val="006B2A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marketing@sunshinecollective.co.z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s\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B20841526C2470BB4CB5E222DE8E094"/>
        <w:category>
          <w:name w:val="General"/>
          <w:gallery w:val="placeholder"/>
        </w:category>
        <w:types>
          <w:type w:val="bbPlcHdr"/>
        </w:types>
        <w:behaviors>
          <w:behavior w:val="content"/>
        </w:behaviors>
        <w:guid w:val="{0AFF019C-1E2F-422F-80C8-6BC704F2AFEC}"/>
      </w:docPartPr>
      <w:docPartBody>
        <w:p w:rsidR="003D48B9" w:rsidRDefault="00F27796">
          <w:pPr>
            <w:pStyle w:val="6B20841526C2470BB4CB5E222DE8E094"/>
          </w:pPr>
          <w:r w:rsidRPr="006145D8">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EFF"/>
    <w:rsid w:val="000A7612"/>
    <w:rsid w:val="003D48B9"/>
    <w:rsid w:val="007F0EFF"/>
    <w:rsid w:val="00BE10F3"/>
    <w:rsid w:val="00D07D36"/>
    <w:rsid w:val="00F27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7F0EFF"/>
    <w:pPr>
      <w:spacing w:before="120" w:after="120" w:line="240" w:lineRule="auto"/>
      <w:outlineLvl w:val="0"/>
    </w:pPr>
    <w:rPr>
      <w:rFonts w:asciiTheme="majorHAnsi" w:eastAsiaTheme="minorHAnsi" w:hAnsiTheme="majorHAnsi"/>
      <w:b/>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F0EFF"/>
    <w:rPr>
      <w:rFonts w:asciiTheme="majorHAnsi" w:eastAsiaTheme="minorHAnsi" w:hAnsiTheme="majorHAnsi"/>
      <w:b/>
      <w:sz w:val="28"/>
      <w:szCs w:val="28"/>
      <w:lang w:val="en-US" w:eastAsia="en-US"/>
    </w:rPr>
  </w:style>
  <w:style w:type="paragraph" w:customStyle="1" w:styleId="6B20841526C2470BB4CB5E222DE8E094">
    <w:name w:val="6B20841526C2470BB4CB5E222DE8E0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3</Pages>
  <Words>315</Words>
  <Characters>1798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2022-06-01T09:27:00Z</dcterms:created>
  <dcterms:modified xsi:type="dcterms:W3CDTF">2023-02-14T11:30:00Z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